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footer29.xml" ContentType="application/vnd.openxmlformats-officedocument.wordprocessingml.footer+xml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theme/theme1.xml" ContentType="application/vnd.openxmlformats-officedocument.theme+xml"/>
  <Override PartName="/word/footer28.xml" ContentType="application/vnd.openxmlformats-officedocument.wordprocessingml.foot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Corpodeltesto"/>
        <w:ind w:left="537" w:hanging="0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5774055" cy="2202180"/>
                <wp:effectExtent l="0" t="0" r="0" b="0"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20212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44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5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/>
                              <w:ind w:left="106" w:right="100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99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1" path="m0,0l-2147483645,0l-2147483645,-2147483646l0,-2147483646xe" fillcolor="#d8e2f2" stroked="t" o:allowincell="f" style="position:absolute;margin-left:0pt;margin-top:-173.45pt;width:454.6pt;height:173.35pt;mso-wrap-style:square;v-text-anchor:top;mso-position-vertical:top">
                <v:fill o:detectmouseclick="t" type="solid" color2="#271d0d"/>
                <v:stroke color="black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5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/>
                        <w:ind w:left="106" w:right="100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Corpodeltesto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99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olo1"/>
        <w:ind w:left="887" w:right="1097" w:hanging="0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Corpodeltesto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left="887" w:right="1092" w:hanging="0"/>
        <w:jc w:val="center"/>
        <w:rPr>
          <w:rFonts w:ascii="Times New Roman" w:hAnsi="Times New Roman"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Corpodeltesto"/>
        <w:spacing w:before="7" w:after="0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Titolo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eltesto"/>
        <w:spacing w:before="2" w:after="0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2540" r="0" b="2540"/>
                <wp:wrapTopAndBottom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68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5" w:after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"/>
                              <w:spacing w:before="124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25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9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8pt;width:454.6pt;height:132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8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Corpodeltesto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"/>
                        <w:spacing w:before="5" w:after="0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"/>
                        <w:spacing w:before="124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"/>
                        <w:spacing w:lineRule="auto" w:line="247" w:before="125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"/>
                        <w:spacing w:lineRule="auto" w:line="247" w:before="119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4" w:after="0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</w:r>
    </w:p>
    <w:p>
      <w:pPr>
        <w:pStyle w:val="Titolo3"/>
        <w:spacing w:before="103" w:after="0"/>
        <w:ind w:left="887" w:right="1095" w:hanging="0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Corpodeltesto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3175" r="0" b="1905"/>
                <wp:wrapTopAndBottom/>
                <wp:docPr id="5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24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6" w:after="0"/>
                              <w:ind w:left="106" w:right="282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fillcolor="#bfbfbf" stroked="t" o:allowincell="f" style="position:absolute;margin-left:82.1pt;margin-top:17.65pt;width:454.6pt;height:27.7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6" w:after="0"/>
                        <w:ind w:left="106" w:right="282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]COMUNE DI MALNATE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]00243280120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#00000a" stroked="f" o:allowincell="f" style="position:absolute;margin-left:87.6pt;margin-top:9.8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52" w:before="80" w:after="0"/>
        <w:ind w:left="927" w:right="857" w:hanging="276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left="927" w:right="857" w:hanging="276"/>
        <w:rPr>
          <w:rFonts w:ascii="Arial" w:hAns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Corpodeltesto"/>
        <w:spacing w:before="7" w:after="0"/>
        <w:ind w:left="652" w:hanging="0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default" r:id="rId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74"/>
        <w:gridCol w:w="4281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 xml:space="preserve">] </w:t>
            </w:r>
            <w:r>
              <w:rPr>
                <w:color w:val="00000A"/>
                <w:w w:val="104"/>
                <w:sz w:val="14"/>
                <w:szCs w:val="14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  <w:t>Servizio di progettazione/DL/Coord.Sicurezza/CRE relativamente all’intervento di sostituzione dei serramenti presso la palestra della scuola primaria C.Battisti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]</w:t>
            </w:r>
          </w:p>
        </w:tc>
      </w:tr>
      <w:tr>
        <w:trPr>
          <w:trHeight w:val="33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 w:eastAsia="Times New Roman" w:cs="Arial"/>
                <w:b w:val="false"/>
                <w:bCs w:val="false"/>
                <w:i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 w:eastAsia="Times New Roman" w:cs="Arial"/>
                <w:b w:val="false"/>
                <w:bCs w:val="false"/>
                <w:i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  <w:t xml:space="preserve"> </w:t>
            </w:r>
            <w:r>
              <w:rPr>
                <w:rStyle w:val="Enfasiforte"/>
                <w:rFonts w:eastAsia="Times New Roman" w:cs="Arial" w:ascii="Arial" w:hAnsi="Arial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  <w:t>A032CC157D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 w:eastAsia="Times New Roman" w:cs="Arial"/>
                <w:b w:val="false"/>
                <w:bCs w:val="false"/>
                <w:i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before="64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 w:eastAsia="Times New Roman" w:cs="Arial"/>
                <w:b w:val="false"/>
                <w:bCs w:val="false"/>
                <w:i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 w:eastAsia="Times New Roman" w:cs="Arial"/>
                <w:b w:val="false"/>
                <w:bCs w:val="false"/>
                <w:i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  <w:t>B26J20000650001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74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2540" r="0" b="2540"/>
                <wp:wrapTopAndBottom/>
                <wp:docPr id="10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29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#bfbfbf" stroked="t" o:allowincell="f" style="position:absolute;margin-left:82.1pt;margin-top:6.1pt;width:454.6pt;height:10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before="28" w:after="0"/>
                        <w:ind w:left="106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2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23" w:before="78" w:after="0"/>
        <w:ind w:left="652" w:hanging="0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Titolo2"/>
        <w:spacing w:before="98" w:after="0"/>
        <w:ind w:left="887" w:right="1092" w:hanging="0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Titolo2"/>
        <w:spacing w:before="98" w:after="0"/>
        <w:ind w:left="887" w:right="1092" w:hanging="0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Corpodeltesto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Titolo3"/>
        <w:spacing w:before="153" w:after="0"/>
        <w:ind w:left="887" w:right="1093" w:hanging="0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1"/>
        <w:rPr/>
      </w:pPr>
      <w:r>
        <w:rPr/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left="91" w:right="2945" w:hanging="0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4" w:hanging="0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left="91" w:right="2916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88" w:right="94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229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left="364" w:right="236" w:hanging="27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393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3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lineRule="auto" w:line="259"/>
        <w:ind w:left="927" w:right="857" w:hanging="276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left="927" w:right="857" w:hanging="0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pStyle w:val="Normal"/>
        <w:spacing w:lineRule="exact" w:line="125"/>
        <w:rPr>
          <w:sz w:val="11"/>
        </w:rPr>
      </w:pPr>
      <w:r>
        <w:rPr>
          <w:sz w:val="11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left="364"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left="88" w:right="343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left="364"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left="74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left="91" w:right="58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left="91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left="364" w:right="93" w:hanging="276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left="400" w:right="112" w:hanging="351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left="400" w:right="507" w:hanging="351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left="468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left="88" w:right="96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4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" path="m0,0l-2147483645,0l-2147483645,-2147483646l0,-2147483646xe" fillcolor="#00000a" stroked="f" o:allowincell="f" style="position:absolute;margin-left:87.6pt;margin-top:11.4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footerReference w:type="default" r:id="rId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left="652" w:hanging="0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left="88" w:right="4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3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Titolo4"/>
        <w:spacing w:before="105" w:after="0"/>
        <w:ind w:left="887" w:right="1092" w:hanging="0"/>
        <w:rPr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3175" r="0" b="3175"/>
                <wp:wrapTopAndBottom/>
                <wp:docPr id="17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360" cy="638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5" w:after="0"/>
                              <w:ind w:left="105" w:hanging="0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stroked="t" o:allowincell="f" style="position:absolute;margin-left:87.55pt;margin-top:6.1pt;width:450.7pt;height:50.2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</w:p>
                    <w:p>
                      <w:pPr>
                        <w:pStyle w:val="Contenutocornice"/>
                        <w:spacing w:lineRule="auto" w:line="247" w:before="115" w:after="0"/>
                        <w:ind w:left="105" w:hanging="0"/>
                        <w:rPr>
                          <w:rFonts w:ascii="Arial" w:hAnsi="Arial"/>
                          <w:b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left="88" w:right="30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left="887" w:right="1096" w:hanging="0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00" w:hanging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left="110" w:right="147" w:hanging="0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0" w:right="146" w:hanging="0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Corpodeltesto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left="887" w:right="1097" w:hanging="0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mc:AlternateContent>
          <mc:Choice Requires="wps">
            <w:drawing>
              <wp:anchor behindDoc="1" distT="635" distB="0" distL="0" distR="0" simplePos="0" locked="0" layoutInCell="0" allowOverlap="1" relativeHeight="57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3810" r="0" b="2540"/>
                <wp:wrapTopAndBottom/>
                <wp:docPr id="19" name="Cornic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162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4" w:after="0"/>
                              <w:ind w:left="105" w:hanging="0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" path="m0,0l-2147483645,0l-2147483645,-2147483646l0,-2147483646xe" fillcolor="#bfbfbf" stroked="t" o:allowincell="f" style="position:absolute;margin-left:82.1pt;margin-top:21.35pt;width:459.35pt;height:9.1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left="105" w:hanging="0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3"/>
        </w:rPr>
        <w:t>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32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5800" cy="262890"/>
                <wp:effectExtent l="114300" t="0" r="114300" b="0"/>
                <wp:docPr id="21" name="Forma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760" cy="262800"/>
                          <a:chOff x="0" y="0"/>
                          <a:chExt cx="5765760" cy="262800"/>
                        </a:xfrm>
                      </wpg:grpSpPr>
                      <wps:wsp>
                        <wps:cNvSpPr/>
                        <wps:spPr>
                          <a:xfrm>
                            <a:off x="2871360" y="0"/>
                            <a:ext cx="289440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287028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4" style="position:absolute;margin-left:0pt;margin-top:-20.75pt;width:454pt;height:20.7pt" coordorigin="0,-415" coordsize="9080,414">
                <v:rect id="shape_0" path="m0,0l-2147483645,0l-2147483645,-2147483646l0,-2147483646xe" stroked="t" o:allowincell="f" style="position:absolute;left:4522;top:-415;width:4557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Risposta:</w:t>
                        </w:r>
                      </w:p>
                    </w:txbxContent>
                  </v:textbox>
                  <w10:wrap type="square"/>
                </v:rect>
                <v:rect id="shape_0" path="m0,0l-2147483645,0l-2147483645,-2147483646l0,-2147483646xe" stroked="t" o:allowincell="f" style="position:absolute;left:0;top:-415;width:4519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Subappaltatore: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8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89" w:hanging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88" w:right="92" w:hanging="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3175" r="0" b="3175"/>
                <wp:wrapTopAndBottom/>
                <wp:docPr id="26" name="Cornic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9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1" path="m0,0l-2147483645,0l-2147483645,-2147483646l0,-2147483646xe" fillcolor="#bfbfbf" stroked="t" o:allowincell="f" style="position:absolute;margin-left:82.1pt;margin-top:6.2pt;width:475.65pt;height:17.9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9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5" w:after="0"/>
        <w:ind w:left="884" w:right="1097" w:hanging="0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4"/>
        <w:spacing w:before="134" w:after="0"/>
        <w:rPr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Corpodeltesto"/>
        <w:spacing w:before="10" w:after="0"/>
        <w:rPr>
          <w:sz w:val="27"/>
        </w:rPr>
      </w:pPr>
      <w:r>
        <w:rPr>
          <w:sz w:val="27"/>
        </w:rPr>
        <mc:AlternateContent>
          <mc:Choice Requires="wpg">
            <w:drawing>
              <wp:anchor behindDoc="1" distT="635" distB="0" distL="114300" distR="146685" simplePos="0" locked="0" layoutInCell="0" allowOverlap="1" relativeHeight="81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5779135" cy="1619250"/>
                <wp:effectExtent l="635" t="635" r="635" b="0"/>
                <wp:wrapTopAndBottom/>
                <wp:docPr id="30" name="Forma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80" cy="1619280"/>
                          <a:chOff x="0" y="0"/>
                          <a:chExt cx="5779080" cy="1619280"/>
                        </a:xfrm>
                      </wpg:grpSpPr>
                      <wps:wsp>
                        <wps:cNvSpPr/>
                        <wps:spPr>
                          <a:xfrm>
                            <a:off x="6480" y="4320"/>
                            <a:ext cx="5768280" cy="1836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779080" cy="18792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080 w 3276360"/>
                              <a:gd name="textAreaTop" fmla="*/ 0 h 106560"/>
                              <a:gd name="textAreaBottom" fmla="*/ 107280 h 1065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526">
                                <a:moveTo>
                                  <a:pt x="16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526"/>
                                </a:lnTo>
                                <a:lnTo>
                                  <a:pt x="16" y="526"/>
                                </a:lnTo>
                                <a:lnTo>
                                  <a:pt x="16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526"/>
                                </a:lnTo>
                                <a:lnTo>
                                  <a:pt x="16053" y="526"/>
                                </a:lnTo>
                                <a:lnTo>
                                  <a:pt x="16053" y="12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88640"/>
                            <a:ext cx="5768280" cy="1728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8640"/>
                            <a:ext cx="5779080" cy="1720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080 w 3276360"/>
                              <a:gd name="textAreaTop" fmla="*/ 0 h 97560"/>
                              <a:gd name="textAreaBottom" fmla="*/ 98280 h 975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62520"/>
                            <a:ext cx="5768280" cy="1728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2520"/>
                            <a:ext cx="5779080" cy="1728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080 w 3276360"/>
                              <a:gd name="textAreaTop" fmla="*/ 0 h 97920"/>
                              <a:gd name="textAreaBottom" fmla="*/ 98640 h 979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604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6040"/>
                            <a:ext cx="5779080" cy="1746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080 w 3276360"/>
                              <a:gd name="textAreaTop" fmla="*/ 0 h 99000"/>
                              <a:gd name="textAreaBottom" fmla="*/ 99720 h 990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9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8"/>
                                </a:lnTo>
                                <a:lnTo>
                                  <a:pt x="16" y="488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8"/>
                                </a:lnTo>
                                <a:lnTo>
                                  <a:pt x="16053" y="488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1172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1172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080 w 3276360"/>
                              <a:gd name="textAreaTop" fmla="*/ 0 h 98640"/>
                              <a:gd name="textAreaBottom" fmla="*/ 9936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86320"/>
                            <a:ext cx="5768280" cy="171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86320"/>
                            <a:ext cx="5779080" cy="1706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080 w 3276360"/>
                              <a:gd name="textAreaTop" fmla="*/ 0 h 96840"/>
                              <a:gd name="textAreaBottom" fmla="*/ 97560 h 968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78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79"/>
                                </a:lnTo>
                                <a:lnTo>
                                  <a:pt x="16" y="479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79"/>
                                </a:lnTo>
                                <a:lnTo>
                                  <a:pt x="16053" y="479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58400"/>
                            <a:ext cx="5768280" cy="1728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58400"/>
                            <a:ext cx="5779080" cy="1720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080 w 3276360"/>
                              <a:gd name="textAreaTop" fmla="*/ 0 h 97560"/>
                              <a:gd name="textAreaBottom" fmla="*/ 98280 h 975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232640"/>
                            <a:ext cx="5768280" cy="1728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32640"/>
                            <a:ext cx="5779080" cy="1728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080 w 3276360"/>
                              <a:gd name="textAreaTop" fmla="*/ 0 h 97920"/>
                              <a:gd name="textAreaBottom" fmla="*/ 98640 h 979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405800"/>
                            <a:ext cx="5768280" cy="979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405800"/>
                            <a:ext cx="5779080" cy="9792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080 w 3276360"/>
                              <a:gd name="textAreaTop" fmla="*/ 0 h 55440"/>
                              <a:gd name="textAreaBottom" fmla="*/ 56160 h 554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275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16" y="275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275"/>
                                </a:lnTo>
                                <a:lnTo>
                                  <a:pt x="16053" y="27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504800"/>
                            <a:ext cx="5768280" cy="1087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04800"/>
                            <a:ext cx="5779080" cy="1144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080 w 3276360"/>
                              <a:gd name="textAreaTop" fmla="*/ 0 h 64800"/>
                              <a:gd name="textAreaBottom" fmla="*/ 65520 h 648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321">
                                <a:moveTo>
                                  <a:pt x="16039" y="305"/>
                                </a:moveTo>
                                <a:lnTo>
                                  <a:pt x="16" y="305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16039" y="321"/>
                                </a:lnTo>
                                <a:lnTo>
                                  <a:pt x="16039" y="305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21"/>
                                </a:lnTo>
                                <a:lnTo>
                                  <a:pt x="16053" y="321"/>
                                </a:lnTo>
                                <a:lnTo>
                                  <a:pt x="16053" y="30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800" y="20880"/>
                            <a:ext cx="4930200" cy="95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cs="Times New Roman"/>
                                  <w:spacing w:val="-6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2014/24/UE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stabilisce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seguenti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motivi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esclusione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(Articolo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92960"/>
                            <a:ext cx="83160" cy="96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3.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4.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8792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Partecipazione a un’organizzazione criminale (11)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Corruzione (12)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Frode (13);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connessi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(14);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Riciclaggio di proventi di attività criminose o finanziamento al terrorismo (15);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minorile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altre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tratta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esseri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umani (16)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237680"/>
                            <a:ext cx="345960" cy="95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410480"/>
                            <a:ext cx="83160" cy="95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410480"/>
                            <a:ext cx="5286240" cy="194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7" style="position:absolute;margin-left:85.1pt;margin-top:18.1pt;width:455.05pt;height:127.5pt" coordorigin="1702,362" coordsize="9101,2550">
                <v:rect id="shape_0" path="m0,0l-2147483645,0l-2147483645,-2147483646l0,-2147483646xe" fillcolor="#bfbfbf" stroked="f" o:allowincell="f" style="position:absolute;left:1712;top:369;width:9083;height:28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659;width:9083;height:27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933;width:9083;height:27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206;width:9083;height:27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483;width:9083;height:27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758;width:9083;height:269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029;width:9083;height:27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303;width:9083;height:27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576;width:9083;height:15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732;width:9083;height:1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818;top:395;width:7763;height:14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cs="Times New Roman"/>
                            <w:spacing w:val="-6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2014/24/UE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stabilisce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seguenti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motivi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esclusione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(Articolo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666;width:130;height:15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3.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4.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658;width:4601;height:152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Partecipazione a un’organizzazione criminale (11)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Corruzione (12)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Frode (13);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connessi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alle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(14);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Riciclaggio di proventi di attività criminose o finanziamento al terrorismo (15);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minorile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altre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forme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tratta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esseri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umani (16)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311;width:544;height:14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583;width:130;height:14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2583;width:8324;height:30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rPr>
          <w:sz w:val="8"/>
        </w:rPr>
      </w:pPr>
      <w:r>
        <w:rPr>
          <w:sz w:val="8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5" w:hanging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0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left="90" w:right="106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left="90" w:hanging="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left="364"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left="88" w:right="95" w:hanging="0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left="90" w:right="214" w:hanging="0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left="88" w:right="217" w:hanging="0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left="88" w:right="552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Corpodeltesto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7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8" path="m0,0l-2147483645,0l-2147483645,-2147483646l0,-2147483646xe" fillcolor="#00000a" stroked="f" o:allowincell="f" style="position:absolute;margin-left:87.6pt;margin-top:12.8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64" w:before="78" w:after="0"/>
        <w:ind w:left="927" w:right="299" w:hanging="276"/>
        <w:jc w:val="both"/>
        <w:rPr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Corpodeltesto"/>
        <w:spacing w:lineRule="exact" w:line="119"/>
        <w:ind w:left="652" w:hanging="0"/>
        <w:jc w:val="both"/>
        <w:rPr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Corpodeltesto"/>
        <w:spacing w:lineRule="auto" w:line="259" w:before="12" w:after="0"/>
        <w:ind w:left="927" w:right="299" w:hanging="0"/>
        <w:jc w:val="both"/>
        <w:rPr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Corpodeltesto"/>
        <w:spacing w:lineRule="exact" w:line="122"/>
        <w:ind w:left="652" w:hanging="0"/>
        <w:rPr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Corpodeltesto"/>
        <w:spacing w:lineRule="auto" w:line="252" w:before="13" w:after="0"/>
        <w:ind w:left="927" w:hanging="276"/>
        <w:rPr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Corpodeltesto"/>
        <w:spacing w:lineRule="auto" w:line="252" w:before="5" w:after="0"/>
        <w:ind w:left="927" w:right="291" w:hanging="276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Corpodeltesto"/>
        <w:spacing w:lineRule="auto" w:line="252" w:before="3" w:after="0"/>
        <w:ind w:left="927" w:right="291" w:hanging="276"/>
        <w:rPr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Corpodeltesto"/>
        <w:spacing w:before="2" w:after="0"/>
        <w:ind w:left="652" w:hanging="0"/>
        <w:rPr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10" w:after="0"/>
        <w:ind w:left="652" w:hanging="0"/>
        <w:rPr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3" w:after="0"/>
        <w:rPr/>
      </w:pPr>
      <w:r>
        <w:rPr/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52" w:hanging="0"/>
        <w:rPr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408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left="90" w:right="1737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left="887" w:right="1094" w:hanging="0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Corpodeltesto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9"/>
        <w:gridCol w:w="2262"/>
        <w:gridCol w:w="2264"/>
      </w:tblGrid>
      <w:tr>
        <w:trPr>
          <w:trHeight w:val="569" w:hRule="atLeast"/>
        </w:trPr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37" w:hanging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left="89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left="365"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364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89" w:hanging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42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1" path="m0,0l-2147483645,0l-2147483645,-2147483646l0,-2147483646xe" fillcolor="#f4fdfd" stroked="f" o:allowincell="f" style="position:absolute;margin-left:116.75pt;margin-top:571.2pt;width:66.3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43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2" path="m0,0l-2147483645,0l-2147483645,-2147483646l0,-2147483646xe" fillcolor="#f4fdfd" stroked="f" o:allowincell="f" style="position:absolute;margin-left:116.75pt;margin-top:586.8pt;width:56.35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3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left="88"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Titolo4"/>
        <w:spacing w:before="112" w:after="0"/>
        <w:ind w:left="887" w:right="1097" w:hanging="0"/>
        <w:rPr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3810" r="0" b="2540"/>
                <wp:wrapTopAndBottom/>
                <wp:docPr id="44" name="Cornic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499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5" path="m0,0l-2147483645,0l-2147483645,-2147483646l0,-2147483646xe" fillcolor="#bfbfbf" stroked="t" o:allowincell="f" style="position:absolute;margin-left:82.1pt;margin-top:17.85pt;width:475.65pt;height:27.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88" w:right="16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4" w:hanging="0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189" w:hanging="0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left="597" w:right="95" w:hanging="351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46" name="Forma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4" path="m0,0l-2147483645,0l-2147483645,-2147483646l0,-2147483646xe" fillcolor="#00000a" stroked="f" o:allowincell="f" style="position:absolute;margin-left:87.6pt;margin-top:1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Corpodeltesto"/>
        <w:spacing w:lineRule="exact" w:line="136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lineRule="auto" w:line="264"/>
        <w:ind w:left="927" w:right="1039" w:hanging="276"/>
        <w:rPr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left="88" w:right="945" w:hanging="0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left="249" w:hanging="0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left="249" w:right="319" w:hanging="0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left="249" w:right="98" w:hanging="137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left="0" w:right="196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Corpodeltesto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49" name="Forma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6" path="m0,0l-2147483645,0l-2147483645,-2147483646l0,-2147483646xe" fillcolor="#00000a" stroked="f" o:allowincell="f" style="position:absolute;margin-left:87.6pt;margin-top:15.2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4"/>
          <w:footerReference w:type="first" r:id="rId1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Corpodeltesto"/>
        <w:rPr>
          <w:sz w:val="20"/>
        </w:rPr>
      </w:pPr>
      <w:r>
        <w:rPr>
          <w:sz w:val="20"/>
        </w:rPr>
        <w:pict>
          <v:shape id="shape_0" coordsize="7721,6343" path="m7720,0l0,0l0,275l0,1037l0,6342l7720,6342l7720,275l7720,0e" fillcolor="#f4fdfd" stroked="f" o:allowincell="f" style="position:absolute;margin-left:89.9pt;margin-top:135.6pt;width:218.75pt;height:179.75pt;mso-wrap-style:none;v-text-anchor:middle;mso-position-horizontal-relative:page;mso-position-vertical-relative:page">
            <v:fill o:detectmouseclick="t" type="solid" color2="#0b0202"/>
            <v:stroke color="#3465a4" joinstyle="round" endcap="flat"/>
            <w10:wrap type="none"/>
          </v:shape>
        </w:pic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2" w:hanging="0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left="88" w:right="2763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53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9" path="m0,0l-2147483645,0l-2147483645,-2147483646l0,-2147483646xe" fillcolor="#00000a" stroked="f" o:allowincell="f" style="position:absolute;margin-left:87.6pt;margin-top:9.9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6"/>
          <w:footerReference w:type="first" r:id="rId17"/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left="652" w:hanging="0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8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left="88" w:righ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left="112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987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8" w:after="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Titolo4"/>
        <w:spacing w:lineRule="auto" w:line="259"/>
        <w:ind w:left="2987" w:right="1039" w:hanging="2151"/>
        <w:jc w:val="left"/>
        <w:rPr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Corpodeltesto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8" w:right="103" w:hanging="0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left="88" w:right="211" w:hanging="0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56" name="Forma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1" path="m0,0l-2147483645,0l-2147483645,-2147483646l0,-2147483646xe" fillcolor="#00000a" stroked="f" o:allowincell="f" style="position:absolute;margin-left:87.6pt;margin-top:11.7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652" w:hanging="0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0" w:right="99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9" w:hanging="0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47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left="0" w:right="100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153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713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left="887" w:right="1096" w:hanging="0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left="887" w:right="1097" w:hanging="0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Corpodeltesto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left="652" w:hanging="0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left="652" w:hanging="0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635" distL="0" distR="0" simplePos="0" locked="0" layoutInCell="0" allowOverlap="1" relativeHeight="68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3175" r="0" b="3175"/>
                <wp:wrapTopAndBottom/>
                <wp:docPr id="59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58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#bfbfbf" stroked="t" o:allowincell="f" style="position:absolute;margin-left:82.1pt;margin-top:22.7pt;width:475.65pt;height:28.1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5"/>
        </w:rPr>
        <w:t>SELEZIONE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Normal"/>
        <w:spacing w:before="101" w:after="0"/>
        <w:ind w:left="652" w:hanging="0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>
      <w:pPr>
        <w:pStyle w:val="Corpodeltesto"/>
        <w:spacing w:before="9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2540" r="0" b="2540"/>
                <wp:wrapTopAndBottom/>
                <wp:docPr id="61" name="Cornic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37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1" path="m0,0l-2147483645,0l-2147483645,-2147483646l0,-2147483646xe" fillcolor="#bfbfbf" stroked="t" o:allowincell="f" style="position:absolute;margin-left:82.1pt;margin-top:17.9pt;width:454.6pt;height:19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6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57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65" name="Forma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6" path="m0,0l-2147483645,0l-2147483645,-2147483646l0,-2147483646xe" fillcolor="#00000a" stroked="f" o:allowincell="f" style="position:absolute;margin-left:87.6pt;margin-top:10.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2"/>
          <w:footerReference w:type="first" r:id="rId2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left="927" w:right="857" w:hanging="276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2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887" w:right="1095" w:hanging="0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2540" r="0" b="2540"/>
                <wp:wrapTopAndBottom/>
                <wp:docPr id="68" name="Cornic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4" path="m0,0l-2147483645,0l-2147483645,-2147483646l0,-2147483646xe" fillcolor="#bfbfbf" stroked="t" o:allowincell="f" style="position:absolute;margin-left:82.1pt;margin-top:14.85pt;width:454.6pt;height:19.0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left="292"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left="292"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left="129" w:hanging="0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left="88" w:right="276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left="88" w:right="48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2"/>
        </w:rPr>
      </w:pPr>
      <w:r>
        <w:rPr>
          <w:sz w:val="22"/>
        </w:rPr>
      </w:r>
    </w:p>
    <w:p>
      <w:pPr>
        <w:pStyle w:val="Titolo3"/>
        <w:rPr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2540" r="0" b="2540"/>
                <wp:wrapTopAndBottom/>
                <wp:docPr id="70" name="Cornic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5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7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5" path="m0,0l-2147483645,0l-2147483645,-2147483646l0,-2147483646xe" fillcolor="#bfbfbf" stroked="t" o:allowincell="f" style="position:absolute;margin-left:82.1pt;margin-top:15.15pt;width:454.6pt;height:19.2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7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2" name="Forma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0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4"/>
          <w:footerReference w:type="first" r:id="rId2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76" w:after="0"/>
        <w:ind w:left="652" w:hanging="0"/>
        <w:rPr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5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3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left="88" w:right="343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left="503" w:right="18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left="0" w:right="93" w:hanging="0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right="94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85" w:hanging="0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7"/>
        </w:rPr>
      </w:pPr>
      <w:r>
        <w:rPr>
          <w:sz w:val="27"/>
        </w:rPr>
      </w:r>
    </w:p>
    <w:p>
      <w:pPr>
        <w:pStyle w:val="Titolo4"/>
        <w:rPr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2540" r="0" b="2540"/>
                <wp:wrapTopAndBottom/>
                <wp:docPr id="75" name="Cornic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0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right="101" w:hanging="0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7" path="m0,0l-2147483645,0l-2147483645,-2147483646l0,-2147483646xe" fillcolor="#bfbfbf" stroked="t" o:allowincell="f" style="position:absolute;margin-left:82.1pt;margin-top:19.2pt;width:454.6pt;height:27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right="101" w:hanging="0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</w:rPr>
        <w:t>AMBIENTALE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left="88" w:right="788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5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129" w:hanging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left="887" w:right="1097" w:hanging="0"/>
        <w:jc w:val="center"/>
        <w:rPr>
          <w:sz w:val="15"/>
        </w:rPr>
      </w:pPr>
      <w:r>
        <mc:AlternateContent>
          <mc:Choice Requires="wpg">
            <w:drawing>
              <wp:anchor behindDoc="1" distT="0" distB="1270" distL="114300" distR="15515590" simplePos="0" locked="0" layoutInCell="0" allowOverlap="1" relativeHeight="88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7785" cy="751205"/>
                <wp:effectExtent l="635" t="0" r="635" b="635"/>
                <wp:wrapTopAndBottom/>
                <wp:docPr id="81" name="Forma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640" cy="751320"/>
                          <a:chOff x="0" y="0"/>
                          <a:chExt cx="6407640" cy="751320"/>
                        </a:xfrm>
                      </wpg:grpSpPr>
                      <wps:wsp>
                        <wps:cNvSpPr/>
                        <wps:spPr>
                          <a:xfrm>
                            <a:off x="0" y="5760"/>
                            <a:ext cx="6402600" cy="118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0"/>
                            <a:ext cx="6143040" cy="1238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360 w 3482640"/>
                              <a:gd name="textAreaTop" fmla="*/ 0 h 70200"/>
                              <a:gd name="textAreaBottom" fmla="*/ 70920 h 702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8"/>
                                </a:lnTo>
                                <a:lnTo>
                                  <a:pt x="1" y="347"/>
                                </a:lnTo>
                                <a:lnTo>
                                  <a:pt x="17" y="347"/>
                                </a:lnTo>
                                <a:lnTo>
                                  <a:pt x="17" y="18"/>
                                </a:lnTo>
                                <a:lnTo>
                                  <a:pt x="17048" y="18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18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4560"/>
                            <a:ext cx="6402600" cy="1054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124560"/>
                            <a:ext cx="6143040" cy="1054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360 w 3482640"/>
                              <a:gd name="textAreaTop" fmla="*/ 0 h 59760"/>
                              <a:gd name="textAreaBottom" fmla="*/ 60480 h 5976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1120"/>
                            <a:ext cx="6402600" cy="1054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231120"/>
                            <a:ext cx="6143040" cy="1054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360 w 3482640"/>
                              <a:gd name="textAreaTop" fmla="*/ 0 h 59760"/>
                              <a:gd name="textAreaBottom" fmla="*/ 60480 h 5976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96"/>
                                </a:lnTo>
                                <a:lnTo>
                                  <a:pt x="17" y="296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296"/>
                                </a:lnTo>
                                <a:lnTo>
                                  <a:pt x="17064" y="296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37680"/>
                            <a:ext cx="640260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337680"/>
                            <a:ext cx="6143040" cy="1810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360 w 3482640"/>
                              <a:gd name="textAreaTop" fmla="*/ 0 h 102600"/>
                              <a:gd name="textAreaBottom" fmla="*/ 103320 h 1026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502"/>
                                </a:lnTo>
                                <a:lnTo>
                                  <a:pt x="17" y="502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502"/>
                                </a:lnTo>
                                <a:lnTo>
                                  <a:pt x="17064" y="502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20560"/>
                            <a:ext cx="6402600" cy="1054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520560"/>
                            <a:ext cx="6143040" cy="1054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360 w 3482640"/>
                              <a:gd name="textAreaTop" fmla="*/ 0 h 59760"/>
                              <a:gd name="textAreaBottom" fmla="*/ 60480 h 5976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27480"/>
                            <a:ext cx="6402600" cy="118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627480"/>
                            <a:ext cx="6143040" cy="1238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360 w 3482640"/>
                              <a:gd name="textAreaTop" fmla="*/ 0 h 70200"/>
                              <a:gd name="textAreaBottom" fmla="*/ 70920 h 702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331"/>
                                </a:lnTo>
                                <a:lnTo>
                                  <a:pt x="17" y="331"/>
                                </a:lnTo>
                                <a:lnTo>
                                  <a:pt x="17" y="0"/>
                                </a:lnTo>
                                <a:lnTo>
                                  <a:pt x="1" y="0"/>
                                </a:lnTo>
                                <a:lnTo>
                                  <a:pt x="1" y="331"/>
                                </a:lnTo>
                                <a:lnTo>
                                  <a:pt x="1" y="347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331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402600" cy="739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regole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10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citati.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45" style="position:absolute;margin-left:60.95pt;margin-top:21.05pt;width:504.55pt;height:59.15pt" coordorigin="1219,421" coordsize="10091,1183">
                <v:rect id="shape_0" path="m0,0l-2147483645,0l-2147483645,-2147483646l0,-2147483646xe" fillcolor="#bfbfbf" stroked="f" o:allowincell="f" style="position:absolute;left:1219;top:430;width:10082;height:1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617;width:10082;height:16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785;width:10082;height:16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953;width:10082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241;width:10082;height:16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409;width:10082;height:1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219;top:430;width:10082;height:116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regole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10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citati.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left="652" w:hanging="0"/>
        <w:rPr>
          <w:rFonts w:ascii="Arial" w:hAnsi="Arial"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Corpodeltesto"/>
        <w:spacing w:before="1" w:after="1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left="88" w:right="53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left="88" w:right="447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left="88" w:right="11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left="88" w:right="42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3" w:after="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Titolo1"/>
        <w:spacing w:before="97" w:after="0"/>
        <w:rPr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Titolo5"/>
        <w:spacing w:lineRule="auto" w:line="247" w:before="128" w:after="0"/>
        <w:ind w:left="652" w:right="856" w:hanging="0"/>
        <w:rPr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left="652" w:right="858" w:hanging="0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Titolo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left="652" w:right="857" w:hanging="0"/>
        <w:jc w:val="left"/>
        <w:rPr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left="652" w:right="857" w:hanging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left="652" w:right="856" w:hanging="0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left="652" w:hanging="0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83" name="Forma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6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7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left="927" w:right="291" w:hanging="276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Corpodeltesto"/>
        <w:spacing w:lineRule="exact" w:line="127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default" r:id="rId30"/>
      <w:footerReference w:type="first" r:id="rId31"/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8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7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50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4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7" name="Cornic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3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5" name="Cornice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7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6" name="Cornic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3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3" name="Cornice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6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7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9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4" name="Cornice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0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4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8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8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0" name="Cornice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9"/>
    <w:qFormat/>
    <w:rsid w:val="00114ac7"/>
    <w:pPr>
      <w:spacing w:before="93" w:after="0"/>
      <w:ind w:left="887" w:right="1093" w:hanging="0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Titolo2">
    <w:name w:val="Heading 2"/>
    <w:basedOn w:val="Normal"/>
    <w:link w:val="Heading2Char"/>
    <w:uiPriority w:val="99"/>
    <w:qFormat/>
    <w:rsid w:val="00114ac7"/>
    <w:pPr>
      <w:spacing w:before="1" w:after="0"/>
      <w:ind w:left="652" w:hanging="0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Titolo3">
    <w:name w:val="Heading 3"/>
    <w:basedOn w:val="Normal"/>
    <w:link w:val="Heading3Char"/>
    <w:uiPriority w:val="99"/>
    <w:qFormat/>
    <w:rsid w:val="00114ac7"/>
    <w:pPr>
      <w:spacing w:before="101" w:after="0"/>
      <w:ind w:left="652" w:hanging="0"/>
      <w:outlineLvl w:val="2"/>
    </w:pPr>
    <w:rPr>
      <w:sz w:val="15"/>
      <w:szCs w:val="15"/>
    </w:rPr>
  </w:style>
  <w:style w:type="paragraph" w:styleId="Titolo4">
    <w:name w:val="Heading 4"/>
    <w:basedOn w:val="Normal"/>
    <w:link w:val="Heading4Char"/>
    <w:uiPriority w:val="99"/>
    <w:qFormat/>
    <w:rsid w:val="00114ac7"/>
    <w:pPr>
      <w:spacing w:before="104" w:after="0"/>
      <w:ind w:left="887" w:right="1094" w:hanging="0"/>
      <w:jc w:val="center"/>
      <w:outlineLvl w:val="3"/>
    </w:pPr>
    <w:rPr>
      <w:sz w:val="14"/>
      <w:szCs w:val="14"/>
    </w:rPr>
  </w:style>
  <w:style w:type="paragraph" w:styleId="Titolo5">
    <w:name w:val="Heading 5"/>
    <w:basedOn w:val="Normal"/>
    <w:link w:val="Heading5Char"/>
    <w:uiPriority w:val="99"/>
    <w:qFormat/>
    <w:rsid w:val="00114ac7"/>
    <w:pPr>
      <w:spacing w:before="112" w:after="0"/>
      <w:ind w:left="652" w:right="857" w:hanging="0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character" w:styleId="Enfasiforte">
    <w:name w:val="Strong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left="652" w:right="857" w:hanging="0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left="88" w:hanging="0"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Application>LibreOffice/7.5.1.2$Windows_X86_64 LibreOffice_project/fcbaee479e84c6cd81291587d2ee68cba099e129</Application>
  <AppVersion>15.0000</AppVersion>
  <Pages>18</Pages>
  <Words>7270</Words>
  <Characters>41192</Characters>
  <CharactersWithSpaces>48165</CharactersWithSpaces>
  <Paragraphs>643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2023-07-25T12:09:00Z</dcterms:created>
  <dc:creator>sparano</dc:creator>
  <dc:description/>
  <dc:language>it-IT</dc:language>
  <cp:lastModifiedBy/>
  <dcterms:modified xsi:type="dcterms:W3CDTF">2023-11-27T13:26:22Z</dcterms:modified>
  <cp:revision>5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