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Rifacimento pavimentazioni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INTERVENTI DI MANUTENZIONE STRAORDINARIA PRESSO L’EDIFICIO SEDE DELLA SCUOLA PRIMARIA C.BATTISTI CON RIFACIMENTO DEL MANTO DI COPERTURA DELL’ALA STORICA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A03ACB0877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B22B23000480004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95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8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63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2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106200"/>
                              <a:gd name="textAreaBottom" fmla="*/ 107280 h 106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7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70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6480"/>
                              <a:gd name="textAreaBottom" fmla="*/ 9756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591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591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300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300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6520"/>
                            <a:ext cx="5768280" cy="97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6520"/>
                            <a:ext cx="5779080" cy="9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55080"/>
                              <a:gd name="textAreaBottom" fmla="*/ 56160 h 550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5520"/>
                            <a:ext cx="5768280" cy="108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5520"/>
                            <a:ext cx="5779080" cy="113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64440"/>
                              <a:gd name="textAreaBottom" fmla="*/ 65520 h 644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24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38400"/>
                            <a:ext cx="3456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0840"/>
                            <a:ext cx="8244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0840"/>
                            <a:ext cx="5286240" cy="19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0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4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7;width:9083;height:15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3;width:9083;height:1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9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3;width:54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4;width:129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4;width:8324;height:3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8"/>
        <w:gridCol w:w="2263"/>
        <w:gridCol w:w="2264"/>
      </w:tblGrid>
      <w:tr>
        <w:trPr>
          <w:trHeight w:val="569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7,6341" path="m7716,0l0,0l0,275l0,1037l0,6340l7716,6340l7716,275l7716,0e" fillcolor="#f4fdfd" stroked="f" o:allowincell="f" style="position:absolute;margin-left:89.9pt;margin-top:135.6pt;width:218.65pt;height:179.7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270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102600"/>
                              <a:gd name="textAreaBottom" fmla="*/ 10368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128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128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784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784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2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Application>LibreOffice/7.5.1.2$Windows_X86_64 LibreOffice_project/fcbaee479e84c6cd81291587d2ee68cba099e129</Application>
  <AppVersion>15.0000</AppVersion>
  <Pages>18</Pages>
  <Words>7275</Words>
  <Characters>41206</Characters>
  <CharactersWithSpaces>48190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2023-12-11T17:24:03Z</dcterms:modified>
  <cp:revision>6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