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Rifacimento pavimentazioni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</w:t>
            </w:r>
            <w:r>
              <w:rPr>
                <w:color w:val="00000A"/>
                <w:w w:val="104"/>
                <w:sz w:val="14"/>
                <w:szCs w:val="14"/>
              </w:rPr>
              <w:t xml:space="preserve">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 xml:space="preserve">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RIQUALIFICAZIONE URBANA DI VIA MATTEOTTI  e  PERCORSO CICLOPEDONALE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 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A03FF80F40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Calibri" w:hAnsi="Calibri" w:eastAsia="Times New Roman" w:cs="Calibri"/>
                <w:b w:val="false"/>
                <w:bCs w:val="false"/>
                <w:i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Calibri" w:hAnsi="Calibri" w:eastAsia="Times New Roman" w:cs="Calibri"/>
                <w:b w:val="false"/>
                <w:bCs w:val="false"/>
                <w:i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 xml:space="preserve"> 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B27H23000360004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Calibri" w:hAnsi="Calibri" w:eastAsia="Times New Roman" w:cs="Calibri"/>
                <w:b w:val="false"/>
                <w:bCs w:val="false"/>
                <w:i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884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1270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21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68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105840"/>
                              <a:gd name="textAreaBottom" fmla="*/ 107280 h 105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706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96840"/>
                              <a:gd name="textAreaBottom" fmla="*/ 98280 h 96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97200"/>
                              <a:gd name="textAreaBottom" fmla="*/ 9864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28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35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98280"/>
                              <a:gd name="textAreaBottom" fmla="*/ 99720 h 982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98640"/>
                              <a:gd name="textAreaBottom" fmla="*/ 10008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776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776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96120"/>
                              <a:gd name="textAreaBottom" fmla="*/ 9756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59840"/>
                            <a:ext cx="576828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59840"/>
                            <a:ext cx="5779080" cy="1706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96840"/>
                              <a:gd name="textAreaBottom" fmla="*/ 98280 h 968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3720"/>
                            <a:ext cx="576828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372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97200"/>
                              <a:gd name="textAreaBottom" fmla="*/ 9864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7240"/>
                            <a:ext cx="5768280" cy="964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7240"/>
                            <a:ext cx="5779080" cy="964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54720"/>
                              <a:gd name="textAreaBottom" fmla="*/ 56160 h 547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6240"/>
                            <a:ext cx="5768280" cy="107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6240"/>
                            <a:ext cx="5779080" cy="1130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7800 w 3276360"/>
                              <a:gd name="textAreaTop" fmla="*/ 0 h 64080"/>
                              <a:gd name="textAreaBottom" fmla="*/ 65520 h 640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3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208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39480"/>
                            <a:ext cx="344880" cy="93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1560"/>
                            <a:ext cx="82080" cy="93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1560"/>
                            <a:ext cx="5286240" cy="192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5pt" coordorigin="1702,362" coordsize="9101,2551">
                <v:rect id="shape_0" path="m0,0l-2147483645,0l-2147483645,-2147483646l0,-2147483646xe" fillcolor="#bfbfbf" stroked="f" o:allowincell="f" style="position:absolute;left:1712;top:369;width:9083;height:28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7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0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1;width:9083;height:2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5;width:9083;height:2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78;width:9083;height:15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4;width:9083;height:1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8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4;width:542;height:14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5;width:128;height:14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5;width:8324;height:30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13,6339" path="m7712,0l0,0l0,275l0,1037l0,6338l7712,6338l7712,275l7712,0e" fillcolor="#f4fdfd" stroked="f" o:allowincell="f" style="position:absolute;margin-left:89.9pt;margin-top:135.6pt;width:218.55pt;height:179.6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905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70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24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080 w 3482640"/>
                              <a:gd name="textAreaTop" fmla="*/ 0 h 69480"/>
                              <a:gd name="textAreaBottom" fmla="*/ 70920 h 694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40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40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080 w 3482640"/>
                              <a:gd name="textAreaTop" fmla="*/ 0 h 59040"/>
                              <a:gd name="textAreaBottom" fmla="*/ 60480 h 590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40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40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080 w 3482640"/>
                              <a:gd name="textAreaTop" fmla="*/ 0 h 59040"/>
                              <a:gd name="textAreaBottom" fmla="*/ 60480 h 590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080 w 3482640"/>
                              <a:gd name="textAreaTop" fmla="*/ 0 h 102600"/>
                              <a:gd name="textAreaBottom" fmla="*/ 10404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2000"/>
                            <a:ext cx="6402600" cy="1040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2000"/>
                            <a:ext cx="6143040" cy="1040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080 w 3482640"/>
                              <a:gd name="textAreaTop" fmla="*/ 0 h 59040"/>
                              <a:gd name="textAreaBottom" fmla="*/ 60480 h 5904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28560"/>
                            <a:ext cx="6402600" cy="1170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28560"/>
                            <a:ext cx="6143040" cy="1224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080 w 3482640"/>
                              <a:gd name="textAreaTop" fmla="*/ 0 h 69480"/>
                              <a:gd name="textAreaBottom" fmla="*/ 70920 h 6948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3;width:10082;height:16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1;width:10082;height:18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Application>LibreOffice/7.5.1.2$Windows_X86_64 LibreOffice_project/fcbaee479e84c6cd81291587d2ee68cba099e129</Application>
  <AppVersion>15.0000</AppVersion>
  <Pages>18</Pages>
  <Words>7264</Words>
  <Characters>41130</Characters>
  <CharactersWithSpaces>48104</CharactersWithSpaces>
  <Paragraphs>642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2023-12-19T09:16:15Z</dcterms:modified>
  <cp:revision>7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